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  <w:lang w:val="en-US" w:eastAsia="zh-CN"/>
        </w:rPr>
      </w:pPr>
    </w:p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________</w:t>
      </w: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评审学业奖学金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rPr>
          <w:rFonts w:hint="eastAsia"/>
        </w:rPr>
      </w:pPr>
    </w:p>
    <w:tbl>
      <w:tblPr>
        <w:tblStyle w:val="2"/>
        <w:tblpPr w:leftFromText="180" w:rightFromText="180" w:vertAnchor="text" w:horzAnchor="page" w:tblpX="2257" w:tblpY="318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学院是否按学校规定成立研究生学业奖学金评审委员会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学院是否在研究生综合测评系统里进行规范操作？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ind w:right="420"/>
        <w:rPr>
          <w:rFonts w:hint="eastAsia"/>
          <w:sz w:val="24"/>
        </w:rPr>
      </w:pPr>
    </w:p>
    <w:p>
      <w:pPr>
        <w:ind w:right="420"/>
        <w:rPr>
          <w:rFonts w:hint="eastAsia"/>
          <w:sz w:val="24"/>
        </w:rPr>
      </w:pPr>
    </w:p>
    <w:p>
      <w:pPr>
        <w:ind w:right="420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/>
    <w:p>
      <w:bookmarkStart w:id="0" w:name="_GoBack"/>
      <w:bookmarkEnd w:id="0"/>
    </w:p>
    <w:p/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250F53EC"/>
    <w:rsid w:val="39A6419F"/>
    <w:rsid w:val="3E4E5D65"/>
    <w:rsid w:val="4E416A8B"/>
    <w:rsid w:val="57E759E0"/>
    <w:rsid w:val="60F819AC"/>
    <w:rsid w:val="6D535020"/>
    <w:rsid w:val="6F1040C9"/>
    <w:rsid w:val="6F2E6907"/>
    <w:rsid w:val="73F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